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93876" w14:textId="5878DF4F" w:rsidR="00256E09" w:rsidRDefault="00D946F6" w:rsidP="3CD22FA6">
      <w:pPr>
        <w:rPr>
          <w:rFonts w:ascii="Arial" w:hAnsi="Arial"/>
          <w:sz w:val="24"/>
          <w:szCs w:val="24"/>
        </w:rPr>
      </w:pPr>
      <w:r>
        <w:rPr>
          <w:rFonts w:ascii="Arial" w:hAnsi="Arial"/>
          <w:noProof/>
          <w:sz w:val="24"/>
          <w:lang w:val="en-US"/>
        </w:rPr>
        <w:drawing>
          <wp:inline distT="0" distB="0" distL="0" distR="0" wp14:anchorId="22D119E1" wp14:editId="5061F174">
            <wp:extent cx="3152775" cy="523875"/>
            <wp:effectExtent l="0" t="0" r="0" b="0"/>
            <wp:docPr id="1" name="Picture 0" descr="Sefton_White_Blue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efton_White_Blue_smal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8" t="3889" b="4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7D099" w14:textId="77777777" w:rsidR="00256E09" w:rsidRDefault="00256E09">
      <w:pPr>
        <w:pStyle w:val="Heading5"/>
        <w:rPr>
          <w:rFonts w:ascii="Arial" w:hAnsi="Arial"/>
          <w:b w:val="0"/>
          <w:sz w:val="24"/>
        </w:rPr>
      </w:pPr>
    </w:p>
    <w:p w14:paraId="267A4D3C" w14:textId="77777777" w:rsidR="00256E09" w:rsidRDefault="00256E09">
      <w:pPr>
        <w:rPr>
          <w:rFonts w:ascii="Arial" w:hAnsi="Arial"/>
          <w:sz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5508"/>
        <w:gridCol w:w="4920"/>
      </w:tblGrid>
      <w:tr w:rsidR="00256E09" w14:paraId="6CE33CC9" w14:textId="77777777" w:rsidTr="3CD22FA6">
        <w:tc>
          <w:tcPr>
            <w:tcW w:w="5508" w:type="dxa"/>
          </w:tcPr>
          <w:p w14:paraId="3CF1AD7F" w14:textId="77777777" w:rsidR="00256E09" w:rsidRDefault="00256E09" w:rsidP="3CD22FA6">
            <w:pPr>
              <w:pStyle w:val="BodyText"/>
              <w:rPr>
                <w:b/>
                <w:bCs/>
              </w:rPr>
            </w:pPr>
          </w:p>
          <w:p w14:paraId="1E99AB8B" w14:textId="77777777" w:rsidR="00256E09" w:rsidRDefault="00256E09" w:rsidP="00680EF1">
            <w:pPr>
              <w:rPr>
                <w:sz w:val="24"/>
              </w:rPr>
            </w:pPr>
          </w:p>
        </w:tc>
        <w:tc>
          <w:tcPr>
            <w:tcW w:w="4920" w:type="dxa"/>
          </w:tcPr>
          <w:p w14:paraId="0856B523" w14:textId="77777777" w:rsidR="00256E09" w:rsidRDefault="00FB2364">
            <w:pPr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ab/>
            </w:r>
          </w:p>
          <w:p w14:paraId="016FB7B1" w14:textId="77777777" w:rsidR="008354FB" w:rsidRPr="008354FB" w:rsidRDefault="008354FB">
            <w:pPr>
              <w:rPr>
                <w:rFonts w:ascii="Arial" w:hAnsi="Arial"/>
                <w:b/>
                <w:sz w:val="24"/>
              </w:rPr>
            </w:pPr>
          </w:p>
          <w:p w14:paraId="35E6A8B7" w14:textId="77777777" w:rsidR="00256E09" w:rsidRDefault="00256E09" w:rsidP="3CD22FA6">
            <w:pPr>
              <w:rPr>
                <w:rFonts w:ascii="Arial" w:hAnsi="Arial" w:cs="Arial"/>
                <w:color w:val="0000FF"/>
              </w:rPr>
            </w:pPr>
          </w:p>
        </w:tc>
      </w:tr>
    </w:tbl>
    <w:p w14:paraId="649FDB2F" w14:textId="77777777" w:rsidR="00256E09" w:rsidRDefault="00256E09" w:rsidP="3CD22FA6">
      <w:pPr>
        <w:tabs>
          <w:tab w:val="left" w:pos="720"/>
          <w:tab w:val="left" w:pos="1440"/>
          <w:tab w:val="left" w:pos="2160"/>
          <w:tab w:val="left" w:pos="2880"/>
          <w:tab w:val="left" w:pos="333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4"/>
          <w:szCs w:val="24"/>
        </w:rPr>
      </w:pPr>
    </w:p>
    <w:p w14:paraId="63A89721" w14:textId="77777777" w:rsidR="00680EF1" w:rsidRDefault="00680EF1">
      <w:pPr>
        <w:tabs>
          <w:tab w:val="left" w:pos="720"/>
          <w:tab w:val="left" w:pos="1440"/>
          <w:tab w:val="left" w:pos="2160"/>
          <w:tab w:val="left" w:pos="2880"/>
          <w:tab w:val="left" w:pos="333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4"/>
        </w:rPr>
      </w:pPr>
    </w:p>
    <w:p w14:paraId="55BAACE5" w14:textId="77777777" w:rsidR="00680EF1" w:rsidRDefault="00680EF1">
      <w:pPr>
        <w:tabs>
          <w:tab w:val="left" w:pos="720"/>
          <w:tab w:val="left" w:pos="1440"/>
          <w:tab w:val="left" w:pos="2160"/>
          <w:tab w:val="left" w:pos="2880"/>
          <w:tab w:val="left" w:pos="333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4"/>
        </w:rPr>
      </w:pPr>
    </w:p>
    <w:p w14:paraId="7587BA36" w14:textId="77777777" w:rsidR="00680EF1" w:rsidRDefault="00680EF1" w:rsidP="00680EF1">
      <w:pPr>
        <w:tabs>
          <w:tab w:val="left" w:pos="720"/>
          <w:tab w:val="left" w:pos="1440"/>
          <w:tab w:val="left" w:pos="2160"/>
          <w:tab w:val="left" w:pos="2880"/>
          <w:tab w:val="left" w:pos="333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Dear Parent/ Guardian</w:t>
      </w:r>
    </w:p>
    <w:p w14:paraId="72FF8E78" w14:textId="77777777" w:rsidR="00680EF1" w:rsidRDefault="00680EF1" w:rsidP="00680EF1">
      <w:pPr>
        <w:tabs>
          <w:tab w:val="left" w:pos="720"/>
          <w:tab w:val="left" w:pos="1440"/>
          <w:tab w:val="left" w:pos="2160"/>
          <w:tab w:val="left" w:pos="2880"/>
          <w:tab w:val="left" w:pos="333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4"/>
        </w:rPr>
      </w:pPr>
    </w:p>
    <w:p w14:paraId="51097E50" w14:textId="77777777" w:rsidR="00680EF1" w:rsidRDefault="00680EF1" w:rsidP="00680EF1">
      <w:pPr>
        <w:tabs>
          <w:tab w:val="left" w:pos="720"/>
          <w:tab w:val="left" w:pos="1440"/>
          <w:tab w:val="left" w:pos="2160"/>
          <w:tab w:val="left" w:pos="2880"/>
          <w:tab w:val="left" w:pos="333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/>
          <w:bCs/>
          <w:sz w:val="24"/>
          <w:u w:val="single"/>
        </w:rPr>
      </w:pPr>
    </w:p>
    <w:p w14:paraId="743FB27A" w14:textId="77777777" w:rsidR="00680EF1" w:rsidRDefault="00680EF1" w:rsidP="00680EF1">
      <w:pPr>
        <w:tabs>
          <w:tab w:val="left" w:pos="720"/>
          <w:tab w:val="left" w:pos="1440"/>
          <w:tab w:val="left" w:pos="2160"/>
          <w:tab w:val="left" w:pos="2880"/>
          <w:tab w:val="left" w:pos="333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/>
          <w:bCs/>
          <w:sz w:val="24"/>
          <w:u w:val="single"/>
        </w:rPr>
      </w:pPr>
      <w:r>
        <w:rPr>
          <w:rFonts w:ascii="Arial" w:hAnsi="Arial" w:cs="Arial"/>
          <w:b/>
          <w:bCs/>
          <w:sz w:val="24"/>
          <w:u w:val="single"/>
        </w:rPr>
        <w:t>RE: SCHOOL CROSSING PATROL VACANCY</w:t>
      </w:r>
    </w:p>
    <w:p w14:paraId="4AAEF658" w14:textId="77777777" w:rsidR="00680EF1" w:rsidRDefault="00680EF1" w:rsidP="00680EF1">
      <w:pPr>
        <w:tabs>
          <w:tab w:val="left" w:pos="720"/>
          <w:tab w:val="left" w:pos="1440"/>
          <w:tab w:val="left" w:pos="2160"/>
          <w:tab w:val="left" w:pos="2880"/>
          <w:tab w:val="left" w:pos="333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b/>
          <w:bCs/>
          <w:sz w:val="24"/>
          <w:u w:val="single"/>
        </w:rPr>
      </w:pPr>
    </w:p>
    <w:p w14:paraId="352D69E8" w14:textId="77777777" w:rsidR="00680EF1" w:rsidRDefault="00680EF1" w:rsidP="00680EF1">
      <w:pPr>
        <w:tabs>
          <w:tab w:val="left" w:pos="720"/>
          <w:tab w:val="left" w:pos="1440"/>
          <w:tab w:val="left" w:pos="2160"/>
          <w:tab w:val="left" w:pos="2880"/>
          <w:tab w:val="left" w:pos="333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Arial" w:hAnsi="Arial" w:cs="Arial"/>
          <w:sz w:val="24"/>
        </w:rPr>
      </w:pPr>
    </w:p>
    <w:p w14:paraId="2A44BE40" w14:textId="77777777" w:rsidR="00680EF1" w:rsidRDefault="00680EF1" w:rsidP="00680EF1">
      <w:pPr>
        <w:tabs>
          <w:tab w:val="left" w:pos="720"/>
          <w:tab w:val="left" w:pos="1440"/>
          <w:tab w:val="left" w:pos="2160"/>
          <w:tab w:val="left" w:pos="2880"/>
          <w:tab w:val="left" w:pos="333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Arial" w:hAnsi="Arial" w:cs="Arial"/>
          <w:sz w:val="24"/>
        </w:rPr>
      </w:pPr>
    </w:p>
    <w:p w14:paraId="2A437657" w14:textId="77777777" w:rsidR="00680EF1" w:rsidRDefault="00680EF1" w:rsidP="005A6510">
      <w:pPr>
        <w:tabs>
          <w:tab w:val="left" w:pos="720"/>
          <w:tab w:val="left" w:pos="1440"/>
          <w:tab w:val="left" w:pos="2160"/>
          <w:tab w:val="left" w:pos="2880"/>
          <w:tab w:val="left" w:pos="333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sz w:val="24"/>
        </w:rPr>
        <w:t>Sefton Borough Council's excellent School Crossing Service is currently looking to recruit people to become School Crossing Patrols.</w:t>
      </w:r>
    </w:p>
    <w:p w14:paraId="791FC051" w14:textId="2212CFDB" w:rsidR="00680EF1" w:rsidRDefault="00680EF1" w:rsidP="005A6510">
      <w:pPr>
        <w:tabs>
          <w:tab w:val="left" w:pos="720"/>
          <w:tab w:val="left" w:pos="1440"/>
          <w:tab w:val="left" w:pos="2160"/>
          <w:tab w:val="left" w:pos="2880"/>
          <w:tab w:val="left" w:pos="333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We are appealing to Schools, Parents</w:t>
      </w:r>
      <w:r w:rsidR="008A43E8">
        <w:rPr>
          <w:rFonts w:ascii="Arial" w:hAnsi="Arial" w:cs="Arial"/>
          <w:sz w:val="24"/>
        </w:rPr>
        <w:t xml:space="preserve"> and</w:t>
      </w:r>
      <w:r>
        <w:rPr>
          <w:rFonts w:ascii="Arial" w:hAnsi="Arial" w:cs="Arial"/>
          <w:sz w:val="24"/>
        </w:rPr>
        <w:t xml:space="preserve"> Grandparents of our children that have a few hours to spare each week. </w:t>
      </w:r>
    </w:p>
    <w:p w14:paraId="5221E606" w14:textId="284944E4" w:rsidR="00680EF1" w:rsidRDefault="3CD22FA6" w:rsidP="3CD22FA6">
      <w:pPr>
        <w:tabs>
          <w:tab w:val="left" w:pos="720"/>
          <w:tab w:val="left" w:pos="1440"/>
          <w:tab w:val="left" w:pos="2160"/>
          <w:tab w:val="left" w:pos="2880"/>
          <w:tab w:val="left" w:pos="333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Arial" w:hAnsi="Arial" w:cs="Arial"/>
          <w:sz w:val="24"/>
          <w:szCs w:val="24"/>
        </w:rPr>
      </w:pPr>
      <w:r w:rsidRPr="3CD22FA6">
        <w:rPr>
          <w:rFonts w:ascii="Arial" w:hAnsi="Arial" w:cs="Arial"/>
          <w:sz w:val="24"/>
          <w:szCs w:val="24"/>
        </w:rPr>
        <w:t>We offer £</w:t>
      </w:r>
      <w:r w:rsidR="00427E49">
        <w:rPr>
          <w:rFonts w:ascii="Arial" w:hAnsi="Arial" w:cs="Arial"/>
          <w:sz w:val="24"/>
          <w:szCs w:val="24"/>
        </w:rPr>
        <w:t>13</w:t>
      </w:r>
      <w:r w:rsidR="008A43E8">
        <w:rPr>
          <w:rFonts w:ascii="Arial" w:hAnsi="Arial" w:cs="Arial"/>
          <w:sz w:val="24"/>
          <w:szCs w:val="24"/>
        </w:rPr>
        <w:t xml:space="preserve"> </w:t>
      </w:r>
      <w:r w:rsidRPr="3CD22FA6">
        <w:rPr>
          <w:rFonts w:ascii="Arial" w:hAnsi="Arial" w:cs="Arial"/>
          <w:sz w:val="24"/>
          <w:szCs w:val="24"/>
        </w:rPr>
        <w:t>per hour plus travelling expenses where applicable. You would also be entitled to holiday pay plus a retainer fee when the Schools are closed. There is no upper age limit.</w:t>
      </w:r>
    </w:p>
    <w:p w14:paraId="1A6D3FA9" w14:textId="741340AD" w:rsidR="00680EF1" w:rsidRDefault="3CD22FA6" w:rsidP="005A6510">
      <w:pPr>
        <w:jc w:val="both"/>
      </w:pPr>
      <w:r w:rsidRPr="3CD22FA6">
        <w:rPr>
          <w:rFonts w:ascii="Arial" w:hAnsi="Arial" w:cs="Arial"/>
          <w:sz w:val="24"/>
          <w:szCs w:val="24"/>
        </w:rPr>
        <w:t xml:space="preserve">If you, or anyone you know would be interested in becoming a Patrol please telephone the </w:t>
      </w:r>
      <w:r w:rsidR="008A43E8">
        <w:rPr>
          <w:rFonts w:ascii="Arial" w:hAnsi="Arial" w:cs="Arial"/>
          <w:sz w:val="24"/>
          <w:szCs w:val="24"/>
        </w:rPr>
        <w:t>School Crossing Office</w:t>
      </w:r>
      <w:r w:rsidRPr="3CD22FA6">
        <w:rPr>
          <w:rFonts w:ascii="Arial" w:hAnsi="Arial" w:cs="Arial"/>
          <w:sz w:val="24"/>
          <w:szCs w:val="24"/>
        </w:rPr>
        <w:t xml:space="preserve"> on 0151 288 615</w:t>
      </w:r>
      <w:r w:rsidR="008A6713">
        <w:rPr>
          <w:rFonts w:ascii="Arial" w:hAnsi="Arial" w:cs="Arial"/>
          <w:sz w:val="24"/>
          <w:szCs w:val="24"/>
        </w:rPr>
        <w:t>4</w:t>
      </w:r>
      <w:r w:rsidRPr="3CD22FA6">
        <w:rPr>
          <w:rFonts w:ascii="Arial" w:hAnsi="Arial" w:cs="Arial"/>
          <w:sz w:val="24"/>
          <w:szCs w:val="24"/>
        </w:rPr>
        <w:t xml:space="preserve"> in the first instance.</w:t>
      </w:r>
    </w:p>
    <w:p w14:paraId="6C2FE645" w14:textId="77777777" w:rsidR="00256E09" w:rsidRDefault="00256E09">
      <w:pPr>
        <w:pStyle w:val="BodyText"/>
      </w:pPr>
    </w:p>
    <w:p w14:paraId="04A1E7E5" w14:textId="77777777" w:rsidR="00680EF1" w:rsidRDefault="00680EF1">
      <w:pPr>
        <w:pStyle w:val="BodyText"/>
      </w:pPr>
    </w:p>
    <w:p w14:paraId="5249F55C" w14:textId="77777777" w:rsidR="00680EF1" w:rsidRDefault="00680EF1">
      <w:pPr>
        <w:pStyle w:val="BodyText"/>
      </w:pPr>
    </w:p>
    <w:p w14:paraId="7A56BAF6" w14:textId="77777777" w:rsidR="00256E09" w:rsidRDefault="00FB2364">
      <w:pPr>
        <w:pStyle w:val="BodyText"/>
      </w:pPr>
      <w:r>
        <w:t>Yours Sincerely</w:t>
      </w:r>
    </w:p>
    <w:p w14:paraId="6C4F68D3" w14:textId="77777777" w:rsidR="00256E09" w:rsidRDefault="00256E09">
      <w:pPr>
        <w:pStyle w:val="BodyText"/>
      </w:pPr>
    </w:p>
    <w:p w14:paraId="3D75516D" w14:textId="00A4078A" w:rsidR="00256E09" w:rsidRDefault="00256E09">
      <w:pPr>
        <w:pStyle w:val="BodyText"/>
      </w:pPr>
    </w:p>
    <w:p w14:paraId="79C217F7" w14:textId="2FC1DE00" w:rsidR="008A6713" w:rsidRDefault="008A6713">
      <w:pPr>
        <w:pStyle w:val="BodyText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3B5F913" wp14:editId="3B6E6790">
                <wp:simplePos x="0" y="0"/>
                <wp:positionH relativeFrom="margin">
                  <wp:align>left</wp:align>
                </wp:positionH>
                <wp:positionV relativeFrom="paragraph">
                  <wp:posOffset>-194310</wp:posOffset>
                </wp:positionV>
                <wp:extent cx="1012190" cy="460015"/>
                <wp:effectExtent l="38100" t="38100" r="0" b="35560"/>
                <wp:wrapNone/>
                <wp:docPr id="2109907970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012190" cy="46001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D2E03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4" o:spid="_x0000_s1026" type="#_x0000_t75" style="position:absolute;margin-left:0;margin-top:-15.65pt;width:80.4pt;height:36.9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">
                <v:imagedata r:id="rId9" o:title=""/>
                <w10:wrap anchorx="margin"/>
              </v:shape>
            </w:pict>
          </mc:Fallback>
        </mc:AlternateContent>
      </w:r>
    </w:p>
    <w:p w14:paraId="4F735D69" w14:textId="77777777" w:rsidR="008A6713" w:rsidRDefault="008A6713">
      <w:pPr>
        <w:pStyle w:val="BodyText"/>
      </w:pPr>
    </w:p>
    <w:p w14:paraId="58C1964B" w14:textId="545802E1" w:rsidR="00256E09" w:rsidRDefault="008A6713">
      <w:pPr>
        <w:pStyle w:val="BodyText"/>
      </w:pPr>
      <w:r>
        <w:t>Samantha Moss</w:t>
      </w:r>
    </w:p>
    <w:p w14:paraId="15AF90F8" w14:textId="5D09721F" w:rsidR="00256E09" w:rsidRDefault="000A4A4C">
      <w:pPr>
        <w:pStyle w:val="BodyText"/>
      </w:pPr>
      <w:r>
        <w:rPr>
          <w:u w:val="single"/>
        </w:rPr>
        <w:t>Assistant Manager – School Crossing Service/Service Development</w:t>
      </w:r>
    </w:p>
    <w:p w14:paraId="0B5925C8" w14:textId="77777777" w:rsidR="00256E09" w:rsidRDefault="00256E09">
      <w:pPr>
        <w:pStyle w:val="BodyText"/>
      </w:pPr>
    </w:p>
    <w:p w14:paraId="760B1928" w14:textId="77777777" w:rsidR="00256E09" w:rsidRDefault="00256E09">
      <w:pPr>
        <w:rPr>
          <w:rFonts w:ascii="Arial" w:hAnsi="Arial"/>
          <w:b/>
          <w:sz w:val="24"/>
        </w:rPr>
      </w:pPr>
    </w:p>
    <w:sectPr w:rsidR="00256E09" w:rsidSect="00256E09">
      <w:footerReference w:type="even" r:id="rId10"/>
      <w:footerReference w:type="default" r:id="rId11"/>
      <w:footerReference w:type="first" r:id="rId12"/>
      <w:pgSz w:w="11907" w:h="16840" w:code="9"/>
      <w:pgMar w:top="720" w:right="1138" w:bottom="326" w:left="1138" w:header="720" w:footer="21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FB660" w14:textId="77777777" w:rsidR="008248EA" w:rsidRDefault="008248EA">
      <w:r>
        <w:separator/>
      </w:r>
    </w:p>
  </w:endnote>
  <w:endnote w:type="continuationSeparator" w:id="0">
    <w:p w14:paraId="7427451A" w14:textId="77777777" w:rsidR="008248EA" w:rsidRDefault="00824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FF502" w14:textId="77777777" w:rsidR="005D361B" w:rsidRDefault="00BB793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D361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361B">
      <w:rPr>
        <w:rStyle w:val="PageNumber"/>
        <w:noProof/>
      </w:rPr>
      <w:t>1</w:t>
    </w:r>
    <w:r>
      <w:rPr>
        <w:rStyle w:val="PageNumber"/>
      </w:rPr>
      <w:fldChar w:fldCharType="end"/>
    </w:r>
  </w:p>
  <w:p w14:paraId="709735F3" w14:textId="77777777" w:rsidR="005D361B" w:rsidRDefault="005D361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715E0" w14:textId="77777777" w:rsidR="005D361B" w:rsidRDefault="005D361B">
    <w:pPr>
      <w:pStyle w:val="Footer"/>
      <w:ind w:right="-89"/>
      <w:rPr>
        <w:rFonts w:ascii="Arial" w:hAnsi="Arial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2552"/>
      <w:gridCol w:w="5191"/>
      <w:gridCol w:w="2011"/>
    </w:tblGrid>
    <w:tr w:rsidR="005D361B" w14:paraId="41ECB02E" w14:textId="77777777">
      <w:trPr>
        <w:cantSplit/>
        <w:trHeight w:val="1530"/>
        <w:jc w:val="center"/>
      </w:trPr>
      <w:tc>
        <w:tcPr>
          <w:tcW w:w="2552" w:type="dxa"/>
        </w:tcPr>
        <w:p w14:paraId="04782D94" w14:textId="77777777" w:rsidR="005D361B" w:rsidRPr="00C2415D" w:rsidRDefault="005D361B" w:rsidP="00D13D02">
          <w:pPr>
            <w:rPr>
              <w:rFonts w:ascii="Arial" w:hAnsi="Arial" w:cs="Arial"/>
              <w:sz w:val="24"/>
              <w:szCs w:val="24"/>
            </w:rPr>
          </w:pPr>
          <w:hyperlink r:id="rId1" w:history="1">
            <w:r w:rsidRPr="00C2415D">
              <w:rPr>
                <w:rStyle w:val="Hyperlink"/>
                <w:rFonts w:ascii="Arial" w:hAnsi="Arial" w:cs="Arial"/>
                <w:sz w:val="24"/>
                <w:szCs w:val="24"/>
              </w:rPr>
              <w:t>www.sefton.gov.uk</w:t>
            </w:r>
          </w:hyperlink>
          <w:r w:rsidRPr="00C2415D">
            <w:rPr>
              <w:rFonts w:ascii="Arial" w:hAnsi="Arial" w:cs="Arial"/>
              <w:sz w:val="24"/>
              <w:szCs w:val="24"/>
            </w:rPr>
            <w:t xml:space="preserve"> </w:t>
          </w:r>
        </w:p>
        <w:p w14:paraId="11794A95" w14:textId="77777777" w:rsidR="005D361B" w:rsidRDefault="005D361B">
          <w:pPr>
            <w:pStyle w:val="BalloonText"/>
            <w:jc w:val="center"/>
            <w:rPr>
              <w:rFonts w:ascii="Arial" w:hAnsi="Arial"/>
              <w:b/>
              <w:sz w:val="20"/>
            </w:rPr>
          </w:pPr>
        </w:p>
      </w:tc>
      <w:tc>
        <w:tcPr>
          <w:tcW w:w="5191" w:type="dxa"/>
        </w:tcPr>
        <w:p w14:paraId="752EE8FE" w14:textId="77777777" w:rsidR="005D361B" w:rsidRDefault="005D361B">
          <w:pPr>
            <w:jc w:val="center"/>
            <w:rPr>
              <w:rFonts w:ascii="Arial" w:hAnsi="Arial"/>
              <w:b/>
              <w:sz w:val="16"/>
            </w:rPr>
          </w:pPr>
        </w:p>
        <w:p w14:paraId="23AD560B" w14:textId="77777777" w:rsidR="005D361B" w:rsidRDefault="005D361B">
          <w:pPr>
            <w:jc w:val="center"/>
            <w:rPr>
              <w:rFonts w:ascii="Arial" w:hAnsi="Arial"/>
              <w:b/>
              <w:sz w:val="16"/>
            </w:rPr>
          </w:pPr>
        </w:p>
        <w:p w14:paraId="4BCAA64F" w14:textId="77777777" w:rsidR="005D361B" w:rsidRDefault="005D361B">
          <w:pPr>
            <w:jc w:val="center"/>
            <w:rPr>
              <w:rFonts w:ascii="Arial" w:hAnsi="Arial"/>
              <w:b/>
              <w:sz w:val="16"/>
            </w:rPr>
          </w:pPr>
        </w:p>
        <w:p w14:paraId="385AF506" w14:textId="77777777" w:rsidR="005D361B" w:rsidRDefault="005D361B">
          <w:pPr>
            <w:pStyle w:val="Footer"/>
            <w:jc w:val="center"/>
            <w:rPr>
              <w:sz w:val="16"/>
            </w:rPr>
          </w:pPr>
        </w:p>
        <w:p w14:paraId="1476B63B" w14:textId="77777777" w:rsidR="005D361B" w:rsidRDefault="005D361B">
          <w:pPr>
            <w:pStyle w:val="Footer"/>
            <w:jc w:val="center"/>
            <w:rPr>
              <w:sz w:val="16"/>
            </w:rPr>
          </w:pPr>
        </w:p>
        <w:p w14:paraId="2939C11D" w14:textId="77777777" w:rsidR="005D361B" w:rsidRDefault="005D361B">
          <w:pPr>
            <w:pStyle w:val="Footer"/>
            <w:jc w:val="center"/>
            <w:rPr>
              <w:rFonts w:ascii="Arial" w:hAnsi="Arial"/>
              <w:sz w:val="16"/>
            </w:rPr>
          </w:pPr>
        </w:p>
      </w:tc>
      <w:tc>
        <w:tcPr>
          <w:tcW w:w="2011" w:type="dxa"/>
        </w:tcPr>
        <w:p w14:paraId="27B23A8C" w14:textId="77777777" w:rsidR="005D361B" w:rsidRDefault="005D361B">
          <w:pPr>
            <w:rPr>
              <w:rFonts w:ascii="Arial" w:hAnsi="Arial"/>
              <w:sz w:val="16"/>
            </w:rPr>
          </w:pPr>
        </w:p>
        <w:p w14:paraId="7B7CCB7F" w14:textId="77777777" w:rsidR="005D361B" w:rsidRDefault="005D361B">
          <w:pPr>
            <w:rPr>
              <w:rFonts w:ascii="Arial" w:hAnsi="Arial"/>
              <w:sz w:val="16"/>
            </w:rPr>
          </w:pPr>
        </w:p>
        <w:p w14:paraId="7D97C1A4" w14:textId="77777777" w:rsidR="005D361B" w:rsidRDefault="005D361B">
          <w:pPr>
            <w:rPr>
              <w:rFonts w:ascii="Arial" w:hAnsi="Arial"/>
              <w:sz w:val="16"/>
            </w:rPr>
          </w:pPr>
        </w:p>
      </w:tc>
    </w:tr>
  </w:tbl>
  <w:p w14:paraId="302FBB70" w14:textId="77777777" w:rsidR="005D361B" w:rsidRDefault="005D36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1BCDD" w14:textId="77777777" w:rsidR="008248EA" w:rsidRDefault="008248EA">
      <w:r>
        <w:separator/>
      </w:r>
    </w:p>
  </w:footnote>
  <w:footnote w:type="continuationSeparator" w:id="0">
    <w:p w14:paraId="42CFBF44" w14:textId="77777777" w:rsidR="008248EA" w:rsidRDefault="008248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B5288"/>
    <w:multiLevelType w:val="hybridMultilevel"/>
    <w:tmpl w:val="E9003B16"/>
    <w:lvl w:ilvl="0" w:tplc="E0523B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30BE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F2C1C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BC00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B2F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4B85B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92B7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5404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3CB3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6886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364"/>
    <w:rsid w:val="000A4A4C"/>
    <w:rsid w:val="000A634E"/>
    <w:rsid w:val="001A6F66"/>
    <w:rsid w:val="00256E09"/>
    <w:rsid w:val="00263073"/>
    <w:rsid w:val="00371401"/>
    <w:rsid w:val="00427E49"/>
    <w:rsid w:val="00453D4C"/>
    <w:rsid w:val="005162A3"/>
    <w:rsid w:val="005202DC"/>
    <w:rsid w:val="0052621C"/>
    <w:rsid w:val="00531024"/>
    <w:rsid w:val="00562E3C"/>
    <w:rsid w:val="005A6510"/>
    <w:rsid w:val="005D361B"/>
    <w:rsid w:val="005F1A7D"/>
    <w:rsid w:val="005F601F"/>
    <w:rsid w:val="005F7968"/>
    <w:rsid w:val="00604AB4"/>
    <w:rsid w:val="00621DFF"/>
    <w:rsid w:val="00680EF1"/>
    <w:rsid w:val="006956CE"/>
    <w:rsid w:val="006A0E3D"/>
    <w:rsid w:val="006F1B50"/>
    <w:rsid w:val="00706982"/>
    <w:rsid w:val="007115F2"/>
    <w:rsid w:val="00751377"/>
    <w:rsid w:val="00784B0B"/>
    <w:rsid w:val="007B0655"/>
    <w:rsid w:val="008248EA"/>
    <w:rsid w:val="008354FB"/>
    <w:rsid w:val="008423CA"/>
    <w:rsid w:val="008A16EA"/>
    <w:rsid w:val="008A43E8"/>
    <w:rsid w:val="008A6713"/>
    <w:rsid w:val="009607DA"/>
    <w:rsid w:val="00975ACF"/>
    <w:rsid w:val="009A7708"/>
    <w:rsid w:val="00A8436A"/>
    <w:rsid w:val="00AE558A"/>
    <w:rsid w:val="00B31B9F"/>
    <w:rsid w:val="00B93D6D"/>
    <w:rsid w:val="00BB7931"/>
    <w:rsid w:val="00C6429E"/>
    <w:rsid w:val="00D13D02"/>
    <w:rsid w:val="00D946F6"/>
    <w:rsid w:val="00DA0128"/>
    <w:rsid w:val="00DF758D"/>
    <w:rsid w:val="00E01316"/>
    <w:rsid w:val="00E4419C"/>
    <w:rsid w:val="00E47EF2"/>
    <w:rsid w:val="00E51273"/>
    <w:rsid w:val="00E7156A"/>
    <w:rsid w:val="00EE5F4E"/>
    <w:rsid w:val="00FB2364"/>
    <w:rsid w:val="00FB3495"/>
    <w:rsid w:val="00FF0F55"/>
    <w:rsid w:val="00FF6199"/>
    <w:rsid w:val="3CD22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AD3E47"/>
  <w15:docId w15:val="{958855F0-AC8C-4D66-B52F-E73AEFC7D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6E09"/>
    <w:rPr>
      <w:rFonts w:ascii="Comic Sans MS" w:hAnsi="Comic Sans MS"/>
      <w:sz w:val="22"/>
      <w:lang w:eastAsia="en-US"/>
    </w:rPr>
  </w:style>
  <w:style w:type="paragraph" w:styleId="Heading1">
    <w:name w:val="heading 1"/>
    <w:basedOn w:val="Normal"/>
    <w:next w:val="Normal"/>
    <w:qFormat/>
    <w:rsid w:val="00256E09"/>
    <w:pPr>
      <w:keepNext/>
      <w:outlineLvl w:val="0"/>
    </w:pPr>
    <w:rPr>
      <w:rFonts w:ascii="Arial" w:hAnsi="Arial"/>
      <w:sz w:val="60"/>
    </w:rPr>
  </w:style>
  <w:style w:type="paragraph" w:styleId="Heading2">
    <w:name w:val="heading 2"/>
    <w:basedOn w:val="Normal"/>
    <w:next w:val="Normal"/>
    <w:qFormat/>
    <w:rsid w:val="00256E09"/>
    <w:pPr>
      <w:keepNext/>
      <w:outlineLvl w:val="1"/>
    </w:pPr>
    <w:rPr>
      <w:rFonts w:ascii="Times New Roman" w:hAnsi="Times New Roman"/>
      <w:sz w:val="72"/>
    </w:rPr>
  </w:style>
  <w:style w:type="paragraph" w:styleId="Heading3">
    <w:name w:val="heading 3"/>
    <w:basedOn w:val="Normal"/>
    <w:next w:val="Normal"/>
    <w:qFormat/>
    <w:rsid w:val="00256E09"/>
    <w:pPr>
      <w:autoSpaceDE w:val="0"/>
      <w:autoSpaceDN w:val="0"/>
      <w:adjustRightInd w:val="0"/>
      <w:outlineLvl w:val="2"/>
    </w:pPr>
    <w:rPr>
      <w:sz w:val="24"/>
      <w:szCs w:val="24"/>
      <w:lang w:val="en-US"/>
    </w:rPr>
  </w:style>
  <w:style w:type="paragraph" w:styleId="Heading4">
    <w:name w:val="heading 4"/>
    <w:basedOn w:val="Normal"/>
    <w:next w:val="Normal"/>
    <w:qFormat/>
    <w:rsid w:val="00256E09"/>
    <w:pPr>
      <w:keepNext/>
      <w:ind w:firstLine="72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256E09"/>
    <w:pPr>
      <w:keepNext/>
      <w:jc w:val="both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rsid w:val="00256E09"/>
    <w:pPr>
      <w:keepNext/>
      <w:outlineLvl w:val="5"/>
    </w:pPr>
    <w:rPr>
      <w:rFonts w:ascii="Arial" w:hAnsi="Arial" w:cs="Arial"/>
      <w:b/>
      <w:bCs/>
      <w:sz w:val="24"/>
    </w:rPr>
  </w:style>
  <w:style w:type="paragraph" w:styleId="Heading7">
    <w:name w:val="heading 7"/>
    <w:basedOn w:val="Normal"/>
    <w:next w:val="Normal"/>
    <w:qFormat/>
    <w:rsid w:val="00256E09"/>
    <w:pPr>
      <w:keepNext/>
      <w:jc w:val="center"/>
      <w:outlineLvl w:val="6"/>
    </w:pPr>
    <w:rPr>
      <w:rFonts w:ascii="Arial" w:hAnsi="Arial" w:cs="Arial"/>
      <w:b/>
      <w:sz w:val="16"/>
    </w:rPr>
  </w:style>
  <w:style w:type="paragraph" w:styleId="Heading8">
    <w:name w:val="heading 8"/>
    <w:basedOn w:val="Normal"/>
    <w:next w:val="Normal"/>
    <w:qFormat/>
    <w:rsid w:val="00256E09"/>
    <w:pPr>
      <w:keepNext/>
      <w:outlineLvl w:val="7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256E0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256E0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rsid w:val="00256E09"/>
    <w:pPr>
      <w:tabs>
        <w:tab w:val="left" w:pos="1134"/>
      </w:tabs>
      <w:jc w:val="both"/>
    </w:pPr>
    <w:rPr>
      <w:rFonts w:ascii="Arial" w:hAnsi="Arial"/>
      <w:sz w:val="24"/>
    </w:rPr>
  </w:style>
  <w:style w:type="character" w:styleId="Hyperlink">
    <w:name w:val="Hyperlink"/>
    <w:rsid w:val="00256E09"/>
    <w:rPr>
      <w:color w:val="0000FF"/>
      <w:u w:val="single"/>
    </w:rPr>
  </w:style>
  <w:style w:type="paragraph" w:styleId="BalloonText">
    <w:name w:val="Balloon Text"/>
    <w:basedOn w:val="Normal"/>
    <w:semiHidden/>
    <w:rsid w:val="00256E09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semiHidden/>
    <w:rsid w:val="00256E09"/>
    <w:pPr>
      <w:autoSpaceDE w:val="0"/>
      <w:autoSpaceDN w:val="0"/>
      <w:adjustRightInd w:val="0"/>
    </w:pPr>
    <w:rPr>
      <w:rFonts w:ascii="Arial" w:hAnsi="Arial" w:cs="Arial"/>
      <w:sz w:val="24"/>
      <w:lang w:val="en-US"/>
    </w:rPr>
  </w:style>
  <w:style w:type="paragraph" w:styleId="BodyText3">
    <w:name w:val="Body Text 3"/>
    <w:basedOn w:val="Normal"/>
    <w:semiHidden/>
    <w:rsid w:val="00256E09"/>
    <w:pPr>
      <w:jc w:val="center"/>
    </w:pPr>
    <w:rPr>
      <w:rFonts w:ascii="Arial" w:hAnsi="Arial" w:cs="Arial"/>
      <w:b/>
      <w:sz w:val="16"/>
    </w:rPr>
  </w:style>
  <w:style w:type="character" w:styleId="PageNumber">
    <w:name w:val="page number"/>
    <w:basedOn w:val="DefaultParagraphFont"/>
    <w:semiHidden/>
    <w:rsid w:val="00256E09"/>
  </w:style>
  <w:style w:type="paragraph" w:styleId="BodyTextIndent">
    <w:name w:val="Body Text Indent"/>
    <w:basedOn w:val="Normal"/>
    <w:semiHidden/>
    <w:rsid w:val="00256E09"/>
    <w:pPr>
      <w:ind w:left="2172" w:hanging="2160"/>
    </w:pPr>
    <w:rPr>
      <w:rFonts w:ascii="Arial" w:hAnsi="Arial"/>
      <w:b/>
      <w:sz w:val="24"/>
    </w:rPr>
  </w:style>
  <w:style w:type="character" w:styleId="FollowedHyperlink">
    <w:name w:val="FollowedHyperlink"/>
    <w:semiHidden/>
    <w:rsid w:val="00256E0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9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fton.gov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fuser\Application%20Data\Microsoft\Templates\IS%20Letterhead.dot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0-04T12:43:26.52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774 503 24575,'0'-1'0,"-1"0"0,1-1 0,0 1 0,0 0 0,-1 0 0,1 0 0,-1 0 0,1 0 0,0 0 0,-1 0 0,0 0 0,1 0 0,-2-1 0,-2-6 0,-97-146 0,-12 5 0,94 125 0,-1 1 0,0 1 0,-46-38 0,58 54 0,1 1 0,-2-1 0,1 2 0,0-1 0,-1 1 0,0 1 0,1-1 0,-1 2 0,-1-1 0,1 2 0,0-1 0,0 1 0,-1 1 0,1-1 0,0 2 0,-11 1 0,16-1 0,0 0 0,0 0 0,0 1 0,0-1 0,0 1 0,1 0 0,-1 1 0,0-1 0,1 1 0,-1-1 0,1 1 0,0 0 0,0 0 0,0 1 0,1-1 0,-1 1 0,0-1 0,1 1 0,0 0 0,0 0 0,0 0 0,1 0 0,-1 1 0,1-1 0,-2 9 0,-1 8 0,1 0 0,1 0 0,1 0 0,2 28 0,-1-29 0,0 9 0,1 1 0,1-1 0,1-1 0,2 1 0,0-1 0,12 35 0,-2-24 0,1-1 0,2-1 0,2 0 0,1-2 0,29 39 0,139 152 0,-68-87 0,-116-134 0,42 57 0,-42-55 0,-1 0 0,0 1 0,0-1 0,-1 1 0,0 0 0,0 0 0,2 9 0,-5-16 0,1 0 0,-1 0 0,0 1 0,0-1 0,0 0 0,0 0 0,0 1 0,0-1 0,0 0 0,0 1 0,0-1 0,0 0 0,-1 0 0,1 1 0,0-1 0,-1 0 0,1 0 0,-1 0 0,1 0 0,-1 1 0,0-1 0,1 0 0,-1 0 0,0 0 0,0 0 0,1-1 0,-1 1 0,0 0 0,0 0 0,0 0 0,0-1 0,0 1 0,0-1 0,0 1 0,-1-1 0,1 1 0,0-1 0,0 0 0,0 1 0,0-1 0,-2 0 0,-6 1 0,0 0 0,0-1 0,0 0 0,-13-3 0,12 2 0,-24-4 0,1-1 0,0-2 0,0-1 0,1-2 0,0-2 0,-34-18 0,24 7 0,0-2 0,2-2 0,-67-60 0,91 73 0,0-2 0,0 0 0,2-1 0,-15-22 0,21 27 0,0-1 0,2 0 0,-1 0 0,1 0 0,1-2 0,0 1 0,-3-21 0,3 11 0,2 0 0,0 0 0,2-1 0,0 1 0,4-32 0,-3 52 0,2 0 0,-1 0 0,0 0 0,1 0 0,0 0 0,0 1 0,0-1 0,1 1 0,-1-1 0,1 1 0,0 0 0,0 0 0,0 0 0,1 0 0,-1 1 0,8-6 0,4-1 0,-1 0 0,1 1 0,25-10 0,13-2-3,0 2 0,63-12 0,114-10-484,-114 27 438,161 2-1,-243 13 50,0 1 0,-1 3 0,58 15 0,-77-16 0,0 1 0,-1 0 0,1 1 0,-1 1 0,-1 0 0,1 1 0,-1 1 0,0 0 0,-1 1 0,0 0 0,14 17 0,-10-5 76,-1 1-1,0 0 1,-2 1-1,14 36 1,-11-24 33,21 36-1,-33-67-108,-1-1 0,1 0 0,0 0 0,0-1 0,0 1 0,1-1 0,-1 1 0,1-1 0,-1 0 0,1-1 0,8 5 0,-5-4 0,0 0 0,0-1 0,0-1 0,0 1 0,0-1 0,15 0 0,1-1 0,0-2 0,1 0 0,31-9 0,69-26 0,-52 15 0,82-19 0,-119 34 0,1 1 0,51 0 0,-54 8 0,0 2 0,0 1 0,33 11 0,17 2 0,17-3-682,121-1-1,-190-13-6143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 Letterhead</Template>
  <TotalTime>146</TotalTime>
  <Pages>1</Pages>
  <Words>116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Sefton MBC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PC-xxxxx</dc:creator>
  <cp:lastModifiedBy>George Payne</cp:lastModifiedBy>
  <cp:revision>9</cp:revision>
  <cp:lastPrinted>2017-04-27T12:14:00Z</cp:lastPrinted>
  <dcterms:created xsi:type="dcterms:W3CDTF">2019-06-10T08:19:00Z</dcterms:created>
  <dcterms:modified xsi:type="dcterms:W3CDTF">2025-11-24T09:21:00Z</dcterms:modified>
</cp:coreProperties>
</file>